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18810045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71E8F5B4" w14:textId="61F7C491" w:rsidR="00423F28" w:rsidRDefault="00573917">
            <w:bookmarkStart w:id="0" w:name="_GoBack"/>
            <w:bookmarkEnd w:id="0"/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93CE37C" wp14:editId="62013DEE">
                      <wp:extent cx="4572265" cy="3220810"/>
                      <wp:effectExtent l="0" t="0" r="0" b="0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265" cy="3220810"/>
                                <a:chOff x="0" y="0"/>
                                <a:chExt cx="4572265" cy="3220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5" y="0"/>
                                  <a:ext cx="4572000" cy="285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0" y="2856955"/>
                                  <a:ext cx="4572000" cy="36385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6D6E9A" w14:textId="64B1C37A" w:rsidR="00573917" w:rsidRPr="00573917" w:rsidRDefault="00573917" w:rsidP="0057391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3CE37C" id="Group 4" o:spid="_x0000_s1026" style="width:5in;height:253.6pt;mso-position-horizontal-relative:char;mso-position-vertical-relative:line" coordsize="45722,32208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left:2;width:45720;height:285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">
                        <v:imagedata r:id="rId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8" type="#_x0000_t202" style="position:absolute;top:28569;width:45720;height:3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" stroked="f">
                        <v:textbox style="mso-fit-shape-to-text:t">
                          <w:txbxContent>
                            <w:p w14:paraId="636D6E9A" w14:textId="64B1C37A" w:rsidR="00573917" w:rsidRPr="00573917" w:rsidRDefault="00573917" w:rsidP="005739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126F161" w14:textId="5869E722" w:rsidR="003A4A4A" w:rsidRDefault="00090391" w:rsidP="003A4A4A">
            <w:pPr>
              <w:pStyle w:val="Subtitle"/>
            </w:pPr>
            <w:sdt>
              <w:sdtPr>
                <w:alias w:val="Enter event date:"/>
                <w:tag w:val="Enter event date:"/>
                <w:id w:val="1308741240"/>
                <w:placeholder>
                  <w:docPart w:val="640A9348401F4B39A0AB8286E2AF5038"/>
                </w:placeholder>
                <w15:appearance w15:val="hidden"/>
                <w:text/>
              </w:sdtPr>
              <w:sdtEndPr/>
              <w:sdtContent>
                <w:r w:rsidR="002C6C8B">
                  <w:t>{Enter Hurrican</w:t>
                </w:r>
                <w:r w:rsidR="00F66A9E">
                  <w:t xml:space="preserve">E </w:t>
                </w:r>
                <w:r w:rsidR="002C6C8B">
                  <w:t>Name}</w:t>
                </w:r>
              </w:sdtContent>
            </w:sdt>
          </w:p>
          <w:sdt>
            <w:sdtPr>
              <w:alias w:val="Enter event title:"/>
              <w:tag w:val="Enter event title:"/>
              <w:id w:val="16356312"/>
              <w:placeholder>
                <w:docPart w:val="1C0D13FA1CF74481AE6AF54DCFEA18CB"/>
              </w:placeholder>
              <w15:appearance w15:val="hidden"/>
              <w:text/>
            </w:sdtPr>
            <w:sdtEndPr/>
            <w:sdtContent>
              <w:p w14:paraId="1E06DACD" w14:textId="3BAB2C55" w:rsidR="003A4A4A" w:rsidRDefault="0052127E" w:rsidP="003A4A4A">
                <w:pPr>
                  <w:pStyle w:val="Title"/>
                </w:pPr>
                <w:r>
                  <w:t>{Enter Fund Name}</w:t>
                </w:r>
              </w:p>
            </w:sdtContent>
          </w:sdt>
          <w:p w14:paraId="0804A5AB" w14:textId="0D1D5598" w:rsidR="003A4A4A" w:rsidRDefault="00090391" w:rsidP="003A4A4A">
            <w:pPr>
              <w:pStyle w:val="Heading1"/>
            </w:pPr>
            <w:sdt>
              <w:sdtPr>
                <w:alias w:val="Enter event description heading:"/>
                <w:tag w:val="Enter event description heading:"/>
                <w:id w:val="2000612752"/>
                <w:placeholder>
                  <w:docPart w:val="E5B580E12D9A4A5DBB6CEEC88ED5E3CC"/>
                </w:placeholder>
                <w15:appearance w15:val="hidden"/>
                <w:text/>
              </w:sdtPr>
              <w:sdtEndPr/>
              <w:sdtContent>
                <w:r w:rsidR="00573917">
                  <w:t>How you can help!</w:t>
                </w:r>
              </w:sdtContent>
            </w:sdt>
          </w:p>
          <w:p w14:paraId="75A92C39" w14:textId="5884DE56" w:rsidR="002C6C8B" w:rsidRDefault="002C6C8B" w:rsidP="002C6C8B">
            <w:pPr>
              <w:spacing w:after="225" w:line="375" w:lineRule="atLeast"/>
              <w:textAlignment w:val="baseline"/>
              <w:rPr>
                <w:rFonts w:eastAsia="Times New Roman" w:cstheme="minorHAnsi"/>
                <w:color w:val="26282A"/>
              </w:rPr>
            </w:pPr>
            <w:r>
              <w:rPr>
                <w:rFonts w:eastAsia="Times New Roman" w:cstheme="minorHAnsi"/>
                <w:color w:val="26282A"/>
              </w:rPr>
              <w:t xml:space="preserve">With </w:t>
            </w:r>
            <w:r w:rsidRPr="007714D9">
              <w:rPr>
                <w:rFonts w:eastAsia="Times New Roman" w:cstheme="minorHAnsi"/>
                <w:b/>
                <w:bCs/>
                <w:color w:val="26282A"/>
                <w:highlight w:val="yellow"/>
              </w:rPr>
              <w:t>{Enter # of Employees}</w:t>
            </w:r>
            <w:r>
              <w:rPr>
                <w:rFonts w:eastAsia="Times New Roman" w:cstheme="minorHAnsi"/>
                <w:color w:val="26282A"/>
              </w:rPr>
              <w:t xml:space="preserve"> in the storm’s path, the number of families i</w:t>
            </w:r>
            <w:r w:rsidR="007714D9">
              <w:rPr>
                <w:rFonts w:eastAsia="Times New Roman" w:cstheme="minorHAnsi"/>
                <w:color w:val="26282A"/>
              </w:rPr>
              <w:t xml:space="preserve">mpacted </w:t>
            </w:r>
            <w:r>
              <w:rPr>
                <w:rFonts w:eastAsia="Times New Roman" w:cstheme="minorHAnsi"/>
                <w:color w:val="26282A"/>
              </w:rPr>
              <w:t>continues to grow with some in</w:t>
            </w:r>
            <w:r w:rsidRPr="008347EE">
              <w:rPr>
                <w:rFonts w:eastAsia="Times New Roman" w:cstheme="minorHAnsi"/>
                <w:color w:val="26282A"/>
              </w:rPr>
              <w:t xml:space="preserve"> need of </w:t>
            </w:r>
            <w:r w:rsidRPr="008347EE">
              <w:rPr>
                <w:rFonts w:eastAsia="Times New Roman" w:cstheme="minorHAnsi"/>
                <w:b/>
                <w:bCs/>
                <w:color w:val="26282A"/>
                <w:u w:val="single"/>
              </w:rPr>
              <w:t>critical survival needs</w:t>
            </w:r>
            <w:r w:rsidRPr="008347EE">
              <w:rPr>
                <w:rFonts w:eastAsia="Times New Roman" w:cstheme="minorHAnsi"/>
                <w:color w:val="26282A"/>
              </w:rPr>
              <w:t xml:space="preserve"> such as </w:t>
            </w:r>
            <w:r w:rsidRPr="008347EE">
              <w:rPr>
                <w:rFonts w:eastAsia="Times New Roman" w:cstheme="minorHAnsi"/>
                <w:b/>
                <w:bCs/>
                <w:color w:val="26282A"/>
                <w:u w:val="single"/>
              </w:rPr>
              <w:t>shelter</w:t>
            </w:r>
            <w:r w:rsidRPr="008347EE">
              <w:rPr>
                <w:rFonts w:eastAsia="Times New Roman" w:cstheme="minorHAnsi"/>
                <w:b/>
                <w:bCs/>
                <w:color w:val="26282A"/>
              </w:rPr>
              <w:t xml:space="preserve">, </w:t>
            </w:r>
            <w:r w:rsidRPr="008347EE">
              <w:rPr>
                <w:rFonts w:eastAsia="Times New Roman" w:cstheme="minorHAnsi"/>
                <w:b/>
                <w:bCs/>
                <w:color w:val="26282A"/>
                <w:u w:val="single"/>
              </w:rPr>
              <w:t>food</w:t>
            </w:r>
            <w:r w:rsidRPr="008347EE">
              <w:rPr>
                <w:rFonts w:eastAsia="Times New Roman" w:cstheme="minorHAnsi"/>
                <w:b/>
                <w:bCs/>
                <w:color w:val="26282A"/>
              </w:rPr>
              <w:t xml:space="preserve">, and </w:t>
            </w:r>
            <w:r w:rsidRPr="008347EE">
              <w:rPr>
                <w:rFonts w:eastAsia="Times New Roman" w:cstheme="minorHAnsi"/>
                <w:b/>
                <w:bCs/>
                <w:color w:val="26282A"/>
                <w:u w:val="single"/>
              </w:rPr>
              <w:t>clothing</w:t>
            </w:r>
            <w:r w:rsidRPr="008347EE">
              <w:rPr>
                <w:rFonts w:eastAsia="Times New Roman" w:cstheme="minorHAnsi"/>
                <w:color w:val="26282A"/>
              </w:rPr>
              <w:t xml:space="preserve">. </w:t>
            </w:r>
          </w:p>
          <w:p w14:paraId="006E192F" w14:textId="07918B62" w:rsidR="002C6C8B" w:rsidRDefault="002C6C8B" w:rsidP="002C6C8B">
            <w:pPr>
              <w:spacing w:after="225" w:line="375" w:lineRule="atLeast"/>
              <w:textAlignment w:val="baseline"/>
              <w:rPr>
                <w:rFonts w:eastAsia="Times New Roman" w:cstheme="minorHAnsi"/>
                <w:color w:val="26282A"/>
              </w:rPr>
            </w:pPr>
            <w:r>
              <w:rPr>
                <w:rFonts w:eastAsia="Times New Roman" w:cstheme="minorHAnsi"/>
                <w:color w:val="26282A"/>
              </w:rPr>
              <w:t xml:space="preserve">The best way to show support to those impacted is to donate to the </w:t>
            </w:r>
            <w:r w:rsidRPr="007714D9">
              <w:rPr>
                <w:rFonts w:eastAsia="Times New Roman" w:cstheme="minorHAnsi"/>
                <w:b/>
                <w:bCs/>
                <w:color w:val="26282A"/>
                <w:highlight w:val="yellow"/>
              </w:rPr>
              <w:t>{Enter Fund Name}</w:t>
            </w:r>
            <w:r>
              <w:rPr>
                <w:rFonts w:eastAsia="Times New Roman" w:cstheme="minorHAnsi"/>
                <w:color w:val="26282A"/>
              </w:rPr>
              <w:t xml:space="preserve"> which was created </w:t>
            </w:r>
            <w:r w:rsidRPr="00FE02D7">
              <w:rPr>
                <w:rFonts w:eastAsia="Times New Roman" w:cstheme="minorHAnsi"/>
                <w:color w:val="26282A"/>
              </w:rPr>
              <w:t xml:space="preserve">to help </w:t>
            </w:r>
            <w:r>
              <w:rPr>
                <w:rFonts w:eastAsia="Times New Roman" w:cstheme="minorHAnsi"/>
                <w:color w:val="26282A"/>
              </w:rPr>
              <w:t>employees</w:t>
            </w:r>
            <w:r w:rsidRPr="00FE02D7">
              <w:rPr>
                <w:rFonts w:eastAsia="Times New Roman" w:cstheme="minorHAnsi"/>
                <w:color w:val="26282A"/>
              </w:rPr>
              <w:t xml:space="preserve"> who are facing financial hardship immediately after a natural disaster or an unforeseen personal hardship. </w:t>
            </w:r>
          </w:p>
          <w:p w14:paraId="797D9FB8" w14:textId="5B48F8DC" w:rsidR="002C6C8B" w:rsidRDefault="002C6C8B" w:rsidP="002C6C8B">
            <w:pPr>
              <w:spacing w:after="225" w:line="375" w:lineRule="atLeast"/>
              <w:textAlignment w:val="baseline"/>
              <w:rPr>
                <w:rFonts w:eastAsia="Times New Roman" w:cstheme="minorHAnsi"/>
                <w:color w:val="26282A"/>
              </w:rPr>
            </w:pPr>
            <w:r w:rsidRPr="00FE02D7">
              <w:rPr>
                <w:rFonts w:eastAsia="Times New Roman" w:cstheme="minorHAnsi"/>
                <w:color w:val="26282A"/>
              </w:rPr>
              <w:t>The</w:t>
            </w:r>
            <w:r>
              <w:rPr>
                <w:rFonts w:eastAsia="Times New Roman" w:cstheme="minorHAnsi"/>
                <w:color w:val="26282A"/>
              </w:rPr>
              <w:t xml:space="preserve"> </w:t>
            </w:r>
            <w:r w:rsidRPr="00E22ABD">
              <w:rPr>
                <w:rFonts w:eastAsia="Times New Roman" w:cstheme="minorHAnsi"/>
                <w:b/>
                <w:bCs/>
                <w:color w:val="26282A"/>
                <w:highlight w:val="yellow"/>
              </w:rPr>
              <w:t>{Enter Fund Name</w:t>
            </w:r>
            <w:r w:rsidRPr="00FE02D7">
              <w:rPr>
                <w:rFonts w:eastAsia="Times New Roman" w:cstheme="minorHAnsi"/>
                <w:color w:val="26282A"/>
              </w:rPr>
              <w:t xml:space="preserve"> relies primarily on individual donations from </w:t>
            </w:r>
            <w:r>
              <w:rPr>
                <w:rFonts w:eastAsia="Times New Roman" w:cstheme="minorHAnsi"/>
                <w:color w:val="26282A"/>
              </w:rPr>
              <w:t>employees</w:t>
            </w:r>
            <w:r w:rsidRPr="00FE02D7">
              <w:rPr>
                <w:rFonts w:eastAsia="Times New Roman" w:cstheme="minorHAnsi"/>
                <w:color w:val="26282A"/>
              </w:rPr>
              <w:t xml:space="preserve"> and support from</w:t>
            </w:r>
            <w:r>
              <w:rPr>
                <w:rFonts w:eastAsia="Times New Roman" w:cstheme="minorHAnsi"/>
                <w:color w:val="26282A"/>
              </w:rPr>
              <w:t xml:space="preserve"> </w:t>
            </w:r>
            <w:r w:rsidRPr="00E22ABD">
              <w:rPr>
                <w:rFonts w:eastAsia="Times New Roman" w:cstheme="minorHAnsi"/>
                <w:b/>
                <w:bCs/>
                <w:color w:val="26282A"/>
                <w:highlight w:val="yellow"/>
              </w:rPr>
              <w:t>{</w:t>
            </w:r>
            <w:r w:rsidRPr="00B423AE">
              <w:rPr>
                <w:rFonts w:eastAsia="Times New Roman" w:cstheme="minorHAnsi"/>
                <w:b/>
                <w:bCs/>
                <w:color w:val="26282A"/>
                <w:highlight w:val="yellow"/>
              </w:rPr>
              <w:t>Enter Company Name}</w:t>
            </w:r>
            <w:r w:rsidRPr="00FE02D7">
              <w:rPr>
                <w:rFonts w:eastAsia="Times New Roman" w:cstheme="minorHAnsi"/>
                <w:color w:val="26282A"/>
              </w:rPr>
              <w:t xml:space="preserve"> </w:t>
            </w:r>
            <w:r>
              <w:rPr>
                <w:rFonts w:eastAsia="Times New Roman" w:cstheme="minorHAnsi"/>
                <w:color w:val="26282A"/>
              </w:rPr>
              <w:t>t</w:t>
            </w:r>
            <w:r w:rsidRPr="00FE02D7">
              <w:rPr>
                <w:rFonts w:eastAsia="Times New Roman" w:cstheme="minorHAnsi"/>
                <w:color w:val="26282A"/>
              </w:rPr>
              <w:t>o fund this program</w:t>
            </w:r>
            <w:r>
              <w:rPr>
                <w:rFonts w:eastAsia="Times New Roman" w:cstheme="minorHAnsi"/>
                <w:color w:val="26282A"/>
              </w:rPr>
              <w:t>.</w:t>
            </w:r>
          </w:p>
          <w:p w14:paraId="7FB29267" w14:textId="01F4648C" w:rsidR="003A4A4A" w:rsidRDefault="003A4A4A" w:rsidP="002C6C8B">
            <w:pPr>
              <w:spacing w:before="100" w:beforeAutospacing="1" w:line="200" w:lineRule="atLeast"/>
            </w:pPr>
            <w:r>
              <w:rPr>
                <w:noProof/>
                <w:lang w:eastAsia="en-US"/>
              </w:rPr>
              <w:drawing>
                <wp:inline distT="0" distB="0" distL="0" distR="0" wp14:anchorId="1109C92B" wp14:editId="3F7720F5">
                  <wp:extent cx="914400" cy="440871"/>
                  <wp:effectExtent l="0" t="0" r="0" b="0"/>
                  <wp:docPr id="10" name="Picture 10" descr="Logo 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_placeholder.png"/>
                          <pic:cNvPicPr/>
                        </pic:nvPicPr>
                        <pic:blipFill>
                          <a:blip r:embed="rId1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40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072FF604" w14:textId="77777777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00A76E3C" w14:textId="56232265" w:rsidR="00236FEA" w:rsidRPr="00342229" w:rsidRDefault="00090391" w:rsidP="00236FEA">
                  <w:pPr>
                    <w:pStyle w:val="Heading2"/>
                    <w:rPr>
                      <w:sz w:val="48"/>
                      <w:szCs w:val="48"/>
                    </w:rPr>
                  </w:pPr>
                  <w:sdt>
                    <w:sdtPr>
                      <w:rPr>
                        <w:sz w:val="48"/>
                        <w:szCs w:val="48"/>
                      </w:rPr>
                      <w:alias w:val="Enter Heading 2:"/>
                      <w:tag w:val="Enter Heading 2:"/>
                      <w:id w:val="2068918032"/>
                      <w:placeholder>
                        <w:docPart w:val="E90575974C8945AE8FBFD02A3FCC5A21"/>
                      </w:placeholder>
                      <w15:appearance w15:val="hidden"/>
                      <w:text/>
                    </w:sdtPr>
                    <w:sdtEndPr/>
                    <w:sdtContent>
                      <w:r w:rsidR="00342229" w:rsidRPr="00342229">
                        <w:rPr>
                          <w:sz w:val="48"/>
                          <w:szCs w:val="48"/>
                        </w:rPr>
                        <w:t>Ways to Give</w:t>
                      </w:r>
                    </w:sdtContent>
                  </w:sdt>
                </w:p>
                <w:p w14:paraId="021D25F0" w14:textId="77777777" w:rsidR="00342229" w:rsidRDefault="00342229" w:rsidP="00236FEA">
                  <w:pPr>
                    <w:pStyle w:val="Heading2"/>
                  </w:pPr>
                </w:p>
                <w:p w14:paraId="5CF26E34" w14:textId="07B531DC" w:rsidR="00236FEA" w:rsidRDefault="00090391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619531705"/>
                      <w:placeholder>
                        <w:docPart w:val="2C4DBFA8352948D5BA4D1647A6A9AC9E"/>
                      </w:placeholder>
                      <w15:appearance w15:val="hidden"/>
                      <w:text/>
                    </w:sdtPr>
                    <w:sdtEndPr/>
                    <w:sdtContent>
                      <w:r w:rsidR="00342229">
                        <w:t xml:space="preserve">On </w:t>
                      </w:r>
                      <w:r w:rsidR="00093DAD">
                        <w:t>the</w:t>
                      </w:r>
                      <w:r w:rsidR="00342229">
                        <w:t xml:space="preserve"> Web</w:t>
                      </w:r>
                    </w:sdtContent>
                  </w:sdt>
                </w:p>
                <w:p w14:paraId="0BE33ED0" w14:textId="65FA4C77" w:rsidR="00236FEA" w:rsidRPr="00342229" w:rsidRDefault="00090391" w:rsidP="00342229">
                  <w:pPr>
                    <w:pStyle w:val="Heading2"/>
                  </w:pPr>
                  <w:sdt>
                    <w:sdtP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en-US"/>
                      </w:rPr>
                      <w:alias w:val="Enter Heading 2:"/>
                      <w:tag w:val="Enter Heading 2:"/>
                      <w:id w:val="-273402092"/>
                      <w:placeholder>
                        <w:docPart w:val="9029CACB9C85445794ED38D7FF785C12"/>
                      </w:placeholder>
                      <w15:appearance w15:val="hidden"/>
                      <w:text/>
                    </w:sdtPr>
                    <w:sdtEndPr/>
                    <w:sdtContent>
                      <w:r w:rsidR="00342229" w:rsidRPr="0034222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US"/>
                        </w:rPr>
                        <w:t>Set up a one-time donation by check, debit, credit card, or PayPal.</w:t>
                      </w:r>
                      <w:r w:rsidR="0034222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342229" w:rsidRPr="0034222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US"/>
                        </w:rPr>
                        <w:t xml:space="preserve">Website- {Insert URL} 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704001379"/>
                    <w:placeholder>
                      <w:docPart w:val="4C25B264EB4B4A70BA211A27B37D39E7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27ED5CF3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58139045" w14:textId="065641B7" w:rsidR="00236FEA" w:rsidRDefault="00342229" w:rsidP="00236FEA">
                  <w:pPr>
                    <w:pStyle w:val="Heading2"/>
                  </w:pPr>
                  <w:r>
                    <w:t>Payroll Deductions</w:t>
                  </w:r>
                </w:p>
                <w:p w14:paraId="14A4D0E3" w14:textId="4B33140D" w:rsidR="00342229" w:rsidRPr="00342229" w:rsidRDefault="00090391" w:rsidP="00342229">
                  <w:pPr>
                    <w:pStyle w:val="Heading2"/>
                  </w:pPr>
                  <w:sdt>
                    <w:sdtP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en-US"/>
                      </w:rPr>
                      <w:alias w:val="Enter Heading 2:"/>
                      <w:tag w:val="Enter Heading 2:"/>
                      <w:id w:val="682254015"/>
                      <w:placeholder>
                        <w:docPart w:val="69128A72C29F427DBCC8B77E2B278ECC"/>
                      </w:placeholder>
                      <w15:appearance w15:val="hidden"/>
                      <w:text/>
                    </w:sdtPr>
                    <w:sdtEndPr/>
                    <w:sdtContent>
                      <w:r w:rsidR="00342229" w:rsidRPr="0034222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US"/>
                        </w:rPr>
                        <w:t xml:space="preserve">Set up </w:t>
                      </w:r>
                      <w:r w:rsidR="0034222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US"/>
                        </w:rPr>
                        <w:t>recurring donations through a payroll deduction.</w:t>
                      </w:r>
                      <w:r w:rsidR="00342229" w:rsidRPr="0034222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34222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US"/>
                        </w:rPr>
                        <w:t>{Enter URL or instructions for form}</w:t>
                      </w:r>
                      <w:r w:rsidR="00342229" w:rsidRPr="0034222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408891764"/>
                    <w:placeholder>
                      <w:docPart w:val="1A9E0F9ACD864E06B86E68C441CD8EA0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481FC95D" w14:textId="77777777" w:rsidR="00342229" w:rsidRDefault="00342229" w:rsidP="00342229">
                      <w:pPr>
                        <w:pStyle w:val="Line"/>
                        <w:rPr>
                          <w:color w:val="002B38" w:themeColor="text2"/>
                          <w:sz w:val="24"/>
                          <w:szCs w:val="24"/>
                        </w:rPr>
                      </w:pPr>
                      <w:r w:rsidRPr="00655EA2">
                        <w:t>____</w:t>
                      </w:r>
                    </w:p>
                  </w:sdtContent>
                </w:sdt>
                <w:p w14:paraId="29731130" w14:textId="7DE72668" w:rsidR="00342229" w:rsidRDefault="007F2CDA" w:rsidP="00342229">
                  <w:pPr>
                    <w:pStyle w:val="Heading2"/>
                  </w:pPr>
                  <w:r>
                    <w:t>Text-to-Give</w:t>
                  </w:r>
                </w:p>
                <w:p w14:paraId="2BC559FD" w14:textId="14A3A2A2" w:rsidR="00342229" w:rsidRPr="00093DAD" w:rsidRDefault="00090391" w:rsidP="00342229">
                  <w:pPr>
                    <w:pStyle w:val="Heading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sdt>
                    <w:sdtP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en-US"/>
                      </w:rPr>
                      <w:alias w:val="Enter Heading 2:"/>
                      <w:tag w:val="Enter Heading 2:"/>
                      <w:id w:val="-1707871668"/>
                      <w:placeholder>
                        <w:docPart w:val="9D740A371C5546619943087AFACCD6D2"/>
                      </w:placeholder>
                      <w15:appearance w15:val="hidden"/>
                      <w:text/>
                    </w:sdtPr>
                    <w:sdtEndPr/>
                    <w:sdtContent>
                      <w:r w:rsidR="00093DAD" w:rsidRPr="00093DA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US"/>
                        </w:rPr>
                        <w:t xml:space="preserve">Set up a one-time donation by check, debit, credit card, or PayPal right from your Smartphone! </w:t>
                      </w:r>
                      <w:r w:rsidR="00093DA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US"/>
                        </w:rPr>
                        <w:t xml:space="preserve">                                          Text {Enter Code} to {Enter #} to get started!</w:t>
                      </w:r>
                    </w:sdtContent>
                  </w:sdt>
                </w:p>
                <w:p w14:paraId="3623BEA5" w14:textId="77777777" w:rsidR="00342229" w:rsidRPr="00342229" w:rsidRDefault="00342229" w:rsidP="00342229">
                  <w:pPr>
                    <w:pStyle w:val="Line"/>
                  </w:pPr>
                </w:p>
                <w:p w14:paraId="6FCC2EE5" w14:textId="19D22BEB" w:rsidR="00236FEA" w:rsidRDefault="00342229" w:rsidP="00342229">
                  <w:pPr>
                    <w:pStyle w:val="Line"/>
                    <w:ind w:left="0"/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</w:t>
                  </w:r>
                </w:p>
              </w:tc>
            </w:tr>
            <w:tr w:rsidR="00236FEA" w14:paraId="2550E5AD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726199A9" w14:textId="2FB202E7" w:rsidR="00236FEA" w:rsidRDefault="00093DAD" w:rsidP="00942CF2">
                  <w:pPr>
                    <w:pStyle w:val="ContactInfo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0C023580" wp14:editId="4155EDBA">
                            <wp:simplePos x="0" y="0"/>
                            <wp:positionH relativeFrom="column">
                              <wp:posOffset>558800</wp:posOffset>
                            </wp:positionH>
                            <wp:positionV relativeFrom="paragraph">
                              <wp:posOffset>1408430</wp:posOffset>
                            </wp:positionV>
                            <wp:extent cx="756920" cy="184150"/>
                            <wp:effectExtent l="0" t="0" r="5080" b="6350"/>
                            <wp:wrapNone/>
                            <wp:docPr id="9" name="Text Box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56920" cy="1841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02EB50" w14:textId="333A94F8" w:rsidR="00942CF2" w:rsidRPr="00093DAD" w:rsidRDefault="00342229">
                                        <w:pPr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093DAD"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  <w:t>Enter Code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C023580" id="Text Box 9" o:spid="_x0000_s1029" type="#_x0000_t202" style="position:absolute;left:0;text-align:left;margin-left:44pt;margin-top:110.9pt;width:59.6pt;height:1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" fillcolor="#92d050" stroked="f" strokeweight=".5pt">
                            <v:textbox>
                              <w:txbxContent>
                                <w:p w14:paraId="4A02EB50" w14:textId="333A94F8" w:rsidR="00942CF2" w:rsidRPr="00093DAD" w:rsidRDefault="00342229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093DAD">
                                    <w:rPr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Enter Code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42229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6B06F148" wp14:editId="7678587C">
                            <wp:simplePos x="0" y="0"/>
                            <wp:positionH relativeFrom="column">
                              <wp:posOffset>671195</wp:posOffset>
                            </wp:positionH>
                            <wp:positionV relativeFrom="paragraph">
                              <wp:posOffset>410210</wp:posOffset>
                            </wp:positionV>
                            <wp:extent cx="661670" cy="195580"/>
                            <wp:effectExtent l="0" t="0" r="5080" b="0"/>
                            <wp:wrapNone/>
                            <wp:docPr id="8" name="Text Box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61670" cy="1955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A87D6C" w14:textId="6C4126A9" w:rsidR="00942CF2" w:rsidRPr="00093DAD" w:rsidRDefault="00342229" w:rsidP="00942CF2">
                                        <w:pPr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093DAD"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  <w:t>Enter #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B06F148" id="Text Box 8" o:spid="_x0000_s1030" type="#_x0000_t202" style="position:absolute;left:0;text-align:left;margin-left:52.85pt;margin-top:32.3pt;width:52.1pt;height:1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" fillcolor="#92d050" stroked="f" strokeweight=".5pt">
                            <v:textbox>
                              <w:txbxContent>
                                <w:p w14:paraId="0EA87D6C" w14:textId="6C4126A9" w:rsidR="00942CF2" w:rsidRPr="00093DAD" w:rsidRDefault="00342229" w:rsidP="00942CF2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093DAD">
                                    <w:rPr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Enter #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42CF2">
                    <w:rPr>
                      <w:noProof/>
                    </w:rPr>
                    <w:drawing>
                      <wp:inline distT="0" distB="0" distL="0" distR="0" wp14:anchorId="4C874F26" wp14:editId="311C55FA">
                        <wp:extent cx="1054646" cy="1998066"/>
                        <wp:effectExtent l="0" t="0" r="0" b="2540"/>
                        <wp:docPr id="7" name="Picture 7" descr="A screenshot of a cell phon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texing cell.png"/>
                                <pic:cNvPicPr/>
                              </pic:nvPicPr>
                              <pic:blipFill rotWithShape="1">
                                <a:blip r:embed="rId11"/>
                                <a:srcRect l="7415" t="2472" r="6032" b="39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07242" cy="20977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B87EC4D" w14:textId="77777777" w:rsidR="00423F28" w:rsidRDefault="00423F28" w:rsidP="00236FEA"/>
        </w:tc>
      </w:tr>
    </w:tbl>
    <w:p w14:paraId="27F416AF" w14:textId="77777777" w:rsidR="00DD2A04" w:rsidRDefault="00DD2A04" w:rsidP="00044307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960B36" w14:textId="77777777" w:rsidR="00090391" w:rsidRDefault="00090391" w:rsidP="00AB6948">
      <w:pPr>
        <w:spacing w:after="0" w:line="240" w:lineRule="auto"/>
      </w:pPr>
      <w:r>
        <w:separator/>
      </w:r>
    </w:p>
  </w:endnote>
  <w:endnote w:type="continuationSeparator" w:id="0">
    <w:p w14:paraId="0981D4C9" w14:textId="77777777" w:rsidR="00090391" w:rsidRDefault="00090391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7B2E9" w14:textId="77777777" w:rsidR="00090391" w:rsidRDefault="00090391" w:rsidP="00AB6948">
      <w:pPr>
        <w:spacing w:after="0" w:line="240" w:lineRule="auto"/>
      </w:pPr>
      <w:r>
        <w:separator/>
      </w:r>
    </w:p>
  </w:footnote>
  <w:footnote w:type="continuationSeparator" w:id="0">
    <w:p w14:paraId="050B555E" w14:textId="77777777" w:rsidR="00090391" w:rsidRDefault="00090391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3376270"/>
    <w:multiLevelType w:val="hybridMultilevel"/>
    <w:tmpl w:val="59663A2E"/>
    <w:lvl w:ilvl="0" w:tplc="5ED69B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B47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F8E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0E8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5681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467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A0F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88AA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92EA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917"/>
    <w:rsid w:val="00044307"/>
    <w:rsid w:val="00054D84"/>
    <w:rsid w:val="00067228"/>
    <w:rsid w:val="00090391"/>
    <w:rsid w:val="00093DAD"/>
    <w:rsid w:val="00190F23"/>
    <w:rsid w:val="00194E9C"/>
    <w:rsid w:val="001C290A"/>
    <w:rsid w:val="001D3B47"/>
    <w:rsid w:val="00236FEA"/>
    <w:rsid w:val="0027400C"/>
    <w:rsid w:val="002A0BAC"/>
    <w:rsid w:val="002C65CB"/>
    <w:rsid w:val="002C6C8B"/>
    <w:rsid w:val="002D469D"/>
    <w:rsid w:val="00342229"/>
    <w:rsid w:val="00362EF7"/>
    <w:rsid w:val="003A4A4A"/>
    <w:rsid w:val="003F4359"/>
    <w:rsid w:val="00423F28"/>
    <w:rsid w:val="00425C2B"/>
    <w:rsid w:val="004A1A52"/>
    <w:rsid w:val="004B6545"/>
    <w:rsid w:val="004C43EE"/>
    <w:rsid w:val="0052127E"/>
    <w:rsid w:val="00573917"/>
    <w:rsid w:val="005927AD"/>
    <w:rsid w:val="00627140"/>
    <w:rsid w:val="00655EA2"/>
    <w:rsid w:val="00767651"/>
    <w:rsid w:val="007714D9"/>
    <w:rsid w:val="007716AB"/>
    <w:rsid w:val="007E4871"/>
    <w:rsid w:val="007E4C8C"/>
    <w:rsid w:val="007F2CDA"/>
    <w:rsid w:val="007F3F1B"/>
    <w:rsid w:val="00804979"/>
    <w:rsid w:val="008458BC"/>
    <w:rsid w:val="008F5234"/>
    <w:rsid w:val="008F725C"/>
    <w:rsid w:val="00942CF2"/>
    <w:rsid w:val="009D3491"/>
    <w:rsid w:val="00AA4B20"/>
    <w:rsid w:val="00AB6948"/>
    <w:rsid w:val="00AC4416"/>
    <w:rsid w:val="00AD7965"/>
    <w:rsid w:val="00B220A3"/>
    <w:rsid w:val="00B2335D"/>
    <w:rsid w:val="00B84C2F"/>
    <w:rsid w:val="00BB702B"/>
    <w:rsid w:val="00C175B1"/>
    <w:rsid w:val="00C23D95"/>
    <w:rsid w:val="00C87D9E"/>
    <w:rsid w:val="00CB26AC"/>
    <w:rsid w:val="00DD2A04"/>
    <w:rsid w:val="00E85A56"/>
    <w:rsid w:val="00F1347B"/>
    <w:rsid w:val="00F66A9E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3118B9"/>
  <w15:chartTrackingRefBased/>
  <w15:docId w15:val="{2293E281-2D13-4E8C-AA00-91BEA92F3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5739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30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9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6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mmons.wikimedia.org/wiki/File:Hurricane_Wilma_200510241815.jpg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ennifer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40A9348401F4B39A0AB8286E2AF5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469E6-8F5A-4A4D-898E-6FD1F76F6500}"/>
      </w:docPartPr>
      <w:docPartBody>
        <w:p w:rsidR="00292F06" w:rsidRDefault="00133DE9">
          <w:pPr>
            <w:pStyle w:val="640A9348401F4B39A0AB8286E2AF5038"/>
          </w:pPr>
          <w:r>
            <w:t>Event Date</w:t>
          </w:r>
        </w:p>
      </w:docPartBody>
    </w:docPart>
    <w:docPart>
      <w:docPartPr>
        <w:name w:val="1C0D13FA1CF74481AE6AF54DCFEA1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460BA-5B4D-48AB-9A13-8C85311395AD}"/>
      </w:docPartPr>
      <w:docPartBody>
        <w:p w:rsidR="00292F06" w:rsidRDefault="00133DE9">
          <w:pPr>
            <w:pStyle w:val="1C0D13FA1CF74481AE6AF54DCFEA18CB"/>
          </w:pPr>
          <w:r>
            <w:t>Event Title, Up to Two Lines</w:t>
          </w:r>
        </w:p>
      </w:docPartBody>
    </w:docPart>
    <w:docPart>
      <w:docPartPr>
        <w:name w:val="E5B580E12D9A4A5DBB6CEEC88ED5E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31A14-40FB-4DCB-8C2F-1BBD75DF89A8}"/>
      </w:docPartPr>
      <w:docPartBody>
        <w:p w:rsidR="00292F06" w:rsidRDefault="00133DE9">
          <w:pPr>
            <w:pStyle w:val="E5B580E12D9A4A5DBB6CEEC88ED5E3CC"/>
          </w:pPr>
          <w:r>
            <w:t>Event Description Heading</w:t>
          </w:r>
        </w:p>
      </w:docPartBody>
    </w:docPart>
    <w:docPart>
      <w:docPartPr>
        <w:name w:val="E90575974C8945AE8FBFD02A3FCC5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D5025-7C81-4049-AEA1-FF46B5A9938C}"/>
      </w:docPartPr>
      <w:docPartBody>
        <w:p w:rsidR="00292F06" w:rsidRDefault="00133DE9">
          <w:pPr>
            <w:pStyle w:val="E90575974C8945AE8FBFD02A3FCC5A21"/>
          </w:pPr>
          <w:r>
            <w:t>Add Key Info About Your Event Here!</w:t>
          </w:r>
        </w:p>
      </w:docPartBody>
    </w:docPart>
    <w:docPart>
      <w:docPartPr>
        <w:name w:val="2C4DBFA8352948D5BA4D1647A6A9A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DDADF-43B4-4D3A-BD04-76CD6C724ABC}"/>
      </w:docPartPr>
      <w:docPartBody>
        <w:p w:rsidR="00292F06" w:rsidRDefault="00133DE9">
          <w:pPr>
            <w:pStyle w:val="2C4DBFA8352948D5BA4D1647A6A9AC9E"/>
          </w:pPr>
          <w:r>
            <w:t>Don’t Be Shy—Tell Them Why They Can’t Miss This Event!</w:t>
          </w:r>
        </w:p>
      </w:docPartBody>
    </w:docPart>
    <w:docPart>
      <w:docPartPr>
        <w:name w:val="9029CACB9C85445794ED38D7FF785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CE053-567D-4A8A-8BB3-5D2E50105A5E}"/>
      </w:docPartPr>
      <w:docPartBody>
        <w:p w:rsidR="00292F06" w:rsidRDefault="00133DE9">
          <w:pPr>
            <w:pStyle w:val="9029CACB9C85445794ED38D7FF785C12"/>
          </w:pPr>
          <w:r>
            <w:t>One More Exciting Point Here!</w:t>
          </w:r>
        </w:p>
      </w:docPartBody>
    </w:docPart>
    <w:docPart>
      <w:docPartPr>
        <w:name w:val="4C25B264EB4B4A70BA211A27B37D39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A5451-C5D1-4B1B-8C48-0DA0A5C5BCDC}"/>
      </w:docPartPr>
      <w:docPartBody>
        <w:p w:rsidR="00292F06" w:rsidRDefault="00133DE9">
          <w:pPr>
            <w:pStyle w:val="4C25B264EB4B4A70BA211A27B37D39E7"/>
          </w:pPr>
          <w:r w:rsidRPr="00655EA2">
            <w:t>____</w:t>
          </w:r>
        </w:p>
      </w:docPartBody>
    </w:docPart>
    <w:docPart>
      <w:docPartPr>
        <w:name w:val="69128A72C29F427DBCC8B77E2B278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CEC40-00DA-4C03-94A5-96F101E7F547}"/>
      </w:docPartPr>
      <w:docPartBody>
        <w:p w:rsidR="00292F06" w:rsidRDefault="00635051" w:rsidP="00635051">
          <w:pPr>
            <w:pStyle w:val="69128A72C29F427DBCC8B77E2B278ECC"/>
          </w:pPr>
          <w:r>
            <w:t>One More Exciting Point Here!</w:t>
          </w:r>
        </w:p>
      </w:docPartBody>
    </w:docPart>
    <w:docPart>
      <w:docPartPr>
        <w:name w:val="9D740A371C5546619943087AFACCD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89A4-376B-4523-B0A4-89640536E34B}"/>
      </w:docPartPr>
      <w:docPartBody>
        <w:p w:rsidR="00292F06" w:rsidRDefault="00635051" w:rsidP="00635051">
          <w:pPr>
            <w:pStyle w:val="9D740A371C5546619943087AFACCD6D2"/>
          </w:pPr>
          <w:r>
            <w:t>One More Exciting Point Here!</w:t>
          </w:r>
        </w:p>
      </w:docPartBody>
    </w:docPart>
    <w:docPart>
      <w:docPartPr>
        <w:name w:val="1A9E0F9ACD864E06B86E68C441CD8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5D6B6-D158-4EAC-8E75-F7BE2232201F}"/>
      </w:docPartPr>
      <w:docPartBody>
        <w:p w:rsidR="00292F06" w:rsidRDefault="00635051" w:rsidP="00635051">
          <w:pPr>
            <w:pStyle w:val="1A9E0F9ACD864E06B86E68C441CD8EA0"/>
          </w:pPr>
          <w:r w:rsidRPr="00655EA2">
            <w:t>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051"/>
    <w:rsid w:val="0009192C"/>
    <w:rsid w:val="00133DE9"/>
    <w:rsid w:val="00225C29"/>
    <w:rsid w:val="00292F06"/>
    <w:rsid w:val="0063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40A9348401F4B39A0AB8286E2AF5038">
    <w:name w:val="640A9348401F4B39A0AB8286E2AF5038"/>
  </w:style>
  <w:style w:type="paragraph" w:customStyle="1" w:styleId="1C0D13FA1CF74481AE6AF54DCFEA18CB">
    <w:name w:val="1C0D13FA1CF74481AE6AF54DCFEA18CB"/>
  </w:style>
  <w:style w:type="paragraph" w:customStyle="1" w:styleId="E5B580E12D9A4A5DBB6CEEC88ED5E3CC">
    <w:name w:val="E5B580E12D9A4A5DBB6CEEC88ED5E3CC"/>
  </w:style>
  <w:style w:type="paragraph" w:customStyle="1" w:styleId="E6DB002CF50F419087CE319D343F02C3">
    <w:name w:val="E6DB002CF50F419087CE319D343F02C3"/>
  </w:style>
  <w:style w:type="paragraph" w:customStyle="1" w:styleId="406DEC24AA764DC496BD0E6909211434">
    <w:name w:val="406DEC24AA764DC496BD0E6909211434"/>
  </w:style>
  <w:style w:type="paragraph" w:customStyle="1" w:styleId="E90575974C8945AE8FBFD02A3FCC5A21">
    <w:name w:val="E90575974C8945AE8FBFD02A3FCC5A21"/>
  </w:style>
  <w:style w:type="paragraph" w:customStyle="1" w:styleId="FB4E697DE9604AB39F95854026B00B0C">
    <w:name w:val="FB4E697DE9604AB39F95854026B00B0C"/>
  </w:style>
  <w:style w:type="paragraph" w:customStyle="1" w:styleId="2C4DBFA8352948D5BA4D1647A6A9AC9E">
    <w:name w:val="2C4DBFA8352948D5BA4D1647A6A9AC9E"/>
  </w:style>
  <w:style w:type="paragraph" w:customStyle="1" w:styleId="0A7B038CDEAF44DBAF0910CEC22806D0">
    <w:name w:val="0A7B038CDEAF44DBAF0910CEC22806D0"/>
  </w:style>
  <w:style w:type="paragraph" w:customStyle="1" w:styleId="9029CACB9C85445794ED38D7FF785C12">
    <w:name w:val="9029CACB9C85445794ED38D7FF785C12"/>
  </w:style>
  <w:style w:type="paragraph" w:customStyle="1" w:styleId="4C25B264EB4B4A70BA211A27B37D39E7">
    <w:name w:val="4C25B264EB4B4A70BA211A27B37D39E7"/>
  </w:style>
  <w:style w:type="paragraph" w:customStyle="1" w:styleId="EB0FF63FACBE4B4AAB4F638062E7E906">
    <w:name w:val="EB0FF63FACBE4B4AAB4F638062E7E906"/>
  </w:style>
  <w:style w:type="paragraph" w:customStyle="1" w:styleId="F7745E3DECC541889EF161B6AF1819BC">
    <w:name w:val="F7745E3DECC541889EF161B6AF1819BC"/>
  </w:style>
  <w:style w:type="paragraph" w:customStyle="1" w:styleId="FAE6409565E24A32A9B50CABFF040AF5">
    <w:name w:val="FAE6409565E24A32A9B50CABFF040AF5"/>
  </w:style>
  <w:style w:type="paragraph" w:customStyle="1" w:styleId="3FEBBEB896184FA5AAEA036AB230BB53">
    <w:name w:val="3FEBBEB896184FA5AAEA036AB230BB53"/>
  </w:style>
  <w:style w:type="paragraph" w:customStyle="1" w:styleId="F1D95C0C45DD4971B9E07EAA72AA5B3C">
    <w:name w:val="F1D95C0C45DD4971B9E07EAA72AA5B3C"/>
  </w:style>
  <w:style w:type="paragraph" w:customStyle="1" w:styleId="4A8828A5E95544AAA4E7A15149959984">
    <w:name w:val="4A8828A5E95544AAA4E7A15149959984"/>
  </w:style>
  <w:style w:type="paragraph" w:customStyle="1" w:styleId="680EE6AD1D78426696B1282B6F0E5A85">
    <w:name w:val="680EE6AD1D78426696B1282B6F0E5A85"/>
  </w:style>
  <w:style w:type="paragraph" w:customStyle="1" w:styleId="46BBBC25359049948743B07BAA7AFC8B">
    <w:name w:val="46BBBC25359049948743B07BAA7AFC8B"/>
  </w:style>
  <w:style w:type="paragraph" w:customStyle="1" w:styleId="B5AED858C34C4D648615659D1CE03532">
    <w:name w:val="B5AED858C34C4D648615659D1CE03532"/>
  </w:style>
  <w:style w:type="paragraph" w:customStyle="1" w:styleId="69128A72C29F427DBCC8B77E2B278ECC">
    <w:name w:val="69128A72C29F427DBCC8B77E2B278ECC"/>
    <w:rsid w:val="00635051"/>
  </w:style>
  <w:style w:type="paragraph" w:customStyle="1" w:styleId="9D740A371C5546619943087AFACCD6D2">
    <w:name w:val="9D740A371C5546619943087AFACCD6D2"/>
    <w:rsid w:val="00635051"/>
  </w:style>
  <w:style w:type="paragraph" w:customStyle="1" w:styleId="1A9E0F9ACD864E06B86E68C441CD8EA0">
    <w:name w:val="1A9E0F9ACD864E06B86E68C441CD8EA0"/>
    <w:rsid w:val="006350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C:\Users\Jennifer\AppData\Roaming\Microsoft\Templates\Seasonal event flyer (winter).dotx</Template>
  <TotalTime>0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Christy LeLait</cp:lastModifiedBy>
  <cp:revision>2</cp:revision>
  <cp:lastPrinted>2012-12-25T21:02:00Z</cp:lastPrinted>
  <dcterms:created xsi:type="dcterms:W3CDTF">2019-09-06T00:38:00Z</dcterms:created>
  <dcterms:modified xsi:type="dcterms:W3CDTF">2019-09-06T00:38:00Z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